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C33" w:rsidRDefault="00155C33" w:rsidP="00AA25F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Names T-Z</w:t>
      </w:r>
    </w:p>
    <w:p w:rsidR="00155C33" w:rsidRPr="00196B24" w:rsidRDefault="00155C33" w:rsidP="00AA25FF">
      <w:pPr>
        <w:rPr>
          <w:sz w:val="28"/>
          <w:szCs w:val="28"/>
        </w:rPr>
      </w:pPr>
      <w:r>
        <w:rPr>
          <w:sz w:val="28"/>
          <w:szCs w:val="28"/>
        </w:rPr>
        <w:t>Taggart, Sylvia  - 104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Terry, Adelia 1897-1951 – 136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Terry, Laura 1900-1972 – 136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Terry, Lillian 1907-1957 – 136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Terry, Walter 1893-1969 – 136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Thompson, Edna 1883-1949 – 13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Thorne, </w:t>
      </w: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Elizabeth</w:t>
          </w:r>
        </w:smartTag>
      </w:smartTag>
      <w:r w:rsidRPr="00396371">
        <w:rPr>
          <w:sz w:val="28"/>
          <w:szCs w:val="28"/>
        </w:rPr>
        <w:t xml:space="preserve"> 1891-1983 – 71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Thorne, Lloyd 1898-1974 – 71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Todd, John C. 1911-1983 – 141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Trostel, David 1927-1990 – 127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Tussey, Clara 1908-1958 – 106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Tussey, John 1898-1980 – 105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Vanaman, Marve 1865-1899 – 18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VanAmringe, Doris K. 1923-2002 – 65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Vanculin, Martha 1896-1927 – 35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Vanculin, Oscar 1891-1975 – 35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Vass, Edna 1900-1993 – 135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Vass, Robert 1897-1984 – 135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Vass, Robert Lee (no dates) – 135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Vass, Sandra 1957-1997 – 135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Walters, Allan 1897-1982 – 55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Walters, Allan Jr. 1929 – 55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Walters, Ann 1865-1952 – 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Walters, Anna L. 1897-1983 – 55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Walters, Harry 1862-1905 – 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Walters, Linda 1892-1906 – 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Warren, John 1906-1992 – 76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Wentzell, Hannah 1892-1969 – 11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Wentzell, Jeremiah 1862-1927  - 11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Whittaker, John A. 1900-1942 – 26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Whittaker, Lulu E.K. 1901-1969 – 26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Wilson, </w:t>
      </w: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Alma</w:t>
          </w:r>
        </w:smartTag>
      </w:smartTag>
      <w:r w:rsidRPr="00396371">
        <w:rPr>
          <w:sz w:val="28"/>
          <w:szCs w:val="28"/>
        </w:rPr>
        <w:t xml:space="preserve"> 1920-1997 – 147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Wilson, Benjamin 1914-2001 – 147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Wilson, Mary E. 1853-1914 – 63 East</w:t>
      </w:r>
    </w:p>
    <w:p w:rsidR="00155C33" w:rsidRPr="00396371" w:rsidRDefault="00155C33" w:rsidP="00AA25FF">
      <w:pPr>
        <w:rPr>
          <w:sz w:val="28"/>
          <w:szCs w:val="28"/>
        </w:rPr>
      </w:pP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Wilson</w:t>
          </w:r>
        </w:smartTag>
      </w:smartTag>
      <w:r w:rsidRPr="00396371">
        <w:rPr>
          <w:sz w:val="28"/>
          <w:szCs w:val="28"/>
        </w:rPr>
        <w:t>, Norman D. 1947-1983 – 81 West</w:t>
      </w:r>
    </w:p>
    <w:p w:rsidR="00155C33" w:rsidRPr="00396371" w:rsidRDefault="00155C33" w:rsidP="00AA25FF">
      <w:pPr>
        <w:rPr>
          <w:sz w:val="28"/>
          <w:szCs w:val="28"/>
        </w:rPr>
      </w:pPr>
      <w:smartTag w:uri="urn:schemas-microsoft-com:office:smarttags" w:element="place">
        <w:smartTag w:uri="urn:schemas-microsoft-com:office:smarttags" w:element="City">
          <w:r w:rsidRPr="00396371">
            <w:rPr>
              <w:sz w:val="28"/>
              <w:szCs w:val="28"/>
            </w:rPr>
            <w:t>Wilson</w:t>
          </w:r>
        </w:smartTag>
      </w:smartTag>
      <w:r w:rsidRPr="00396371">
        <w:rPr>
          <w:sz w:val="28"/>
          <w:szCs w:val="28"/>
        </w:rPr>
        <w:t>, Norman W. 1917-1994 – 81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 xml:space="preserve">Wippler, Clifford 1882-1974 – 132 West 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Wippler, Frieda 1885-1962 – 132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Wisher, Anthony 1838-1914 – 22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Wisher, Harry 1877-1962 – 121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Wisher, Mame 1882-1951 – 121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Wisher, Rebecca 1850-1918 – 22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Wolff, Claude 1904-1971 – 71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Wolff, Jeanette 1911-1987 – 71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Workman, Adeline 1870-1939 – 83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Workman, James 1873-1944 – 83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Wright, William G. 1933-2001 – 126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Zanes, Anna H. 1885-1961 – 54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Zanes, Charles 1893-1933 – 54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Zanes, George 1855-1917 – 53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Zanes, Harvey 1917 – 54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Zanes, Mary E. 1851-1918 – 53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Ziegler, Kay Ann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Ziegler, Kay Ann 1949 – 102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Ziegler, Linda Sue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Ziegler, Linda Sue 1947-1949 – 102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Ziegler, Louis 1916-2009 – 102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Ziegler, Mary 1923-2003 – 102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Ziegler, Mary Lou 1944-1949 – 102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Ziennker, Anna 1893 – 22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Ziennker, Ella 1868-1934 – 22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Ziennker, Harry 1887-1906 – 22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Ziennker, Ida 1899-1976 – 151 West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Ziennker, John 1862-1940 – 22 East</w:t>
      </w:r>
    </w:p>
    <w:p w:rsidR="00155C33" w:rsidRPr="00396371" w:rsidRDefault="00155C33" w:rsidP="00AA25FF">
      <w:pPr>
        <w:rPr>
          <w:sz w:val="28"/>
          <w:szCs w:val="28"/>
        </w:rPr>
      </w:pPr>
      <w:r w:rsidRPr="00396371">
        <w:rPr>
          <w:sz w:val="28"/>
          <w:szCs w:val="28"/>
        </w:rPr>
        <w:t>Ziennker, Walter 1906-1909 – 22 East</w:t>
      </w:r>
    </w:p>
    <w:p w:rsidR="00155C33" w:rsidRDefault="00155C33">
      <w:bookmarkStart w:id="0" w:name="_GoBack"/>
      <w:bookmarkEnd w:id="0"/>
    </w:p>
    <w:sectPr w:rsidR="00155C33" w:rsidSect="007255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25FF"/>
    <w:rsid w:val="000B0205"/>
    <w:rsid w:val="000F7437"/>
    <w:rsid w:val="00155C33"/>
    <w:rsid w:val="00196B24"/>
    <w:rsid w:val="002C4559"/>
    <w:rsid w:val="00396371"/>
    <w:rsid w:val="0041187F"/>
    <w:rsid w:val="005B2F7E"/>
    <w:rsid w:val="006051EA"/>
    <w:rsid w:val="00725582"/>
    <w:rsid w:val="00912104"/>
    <w:rsid w:val="00A553E2"/>
    <w:rsid w:val="00AA25FF"/>
    <w:rsid w:val="00B267B0"/>
    <w:rsid w:val="00BB363D"/>
    <w:rsid w:val="00E86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5FF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341</Words>
  <Characters>1948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Names T-Z</dc:title>
  <dc:subject/>
  <dc:creator>Donand Michele</dc:creator>
  <cp:keywords/>
  <dc:description/>
  <cp:lastModifiedBy> </cp:lastModifiedBy>
  <cp:revision>3</cp:revision>
  <dcterms:created xsi:type="dcterms:W3CDTF">2013-10-18T14:14:00Z</dcterms:created>
  <dcterms:modified xsi:type="dcterms:W3CDTF">2014-01-24T17:04:00Z</dcterms:modified>
</cp:coreProperties>
</file>