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B60" w:rsidRPr="005B2F7E" w:rsidRDefault="00522B60" w:rsidP="005241D3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Names O-S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O’Neill, Elizabeth 1887-1962 – 122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O’Neill, William 1882-1950 – 122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Palilonis, Frances 1918-2005 – 127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Palilonis, Paul 1914-1989 – 127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Parker, Mabel 1885-1949 – 109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Parks, Albert 1911 – 61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Parks, David 1907 – 61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Parks, Johiel 1911 – 61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Patrick, Fred 1896-1946 – 69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Patrick, Lynette 1920-1992 – 68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Albert 1889-1965 – 76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Alexander 1864-1948 – 81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Alice A. 1886-1948 – 27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Anna May 1909 – 76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Augustus 1855-1939 – 10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Carrie 1891-1968 – 76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Charles 1907-1908 – 76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Clara B. 1892 – 10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Doris M. 1922-1993 – 123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Dorothy 1905-1997 – 81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Edward 1834-1886 – 12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Franklin A. 1917 – 76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Hubert 1892-1963 – 81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Idella 1871-1916 – 36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John P. 1917-2012 – 123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Keziah 1835-1907 – 12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Preston 1869-1955 – 27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Preston, 1906-1969 – 81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Russell 1918-1920 – 76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Pedrick, Sarah F. 1856-1934 – 10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Barbara 1932-1988 – 84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Clara 1920-2003 – 149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Edward 1920-1998 – 84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Joseph 1856-1936 – 88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Mildred 1913-1914 – 66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Rachel 1873-1951 – 45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Sara 1892-1991 – 66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Thomas 1890-1984 – 66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Thomas 1923 – 84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Viola 1870-1930 – 88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Perry, William 1870-1935 – 45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Peterson, Anna 1890-1892 – 55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Peterson, Ezra 1821-1903 – 57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Peterson, George 1899-1904 – 55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Peterson, George W. 1859-1881 – 57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Peterson, Margaret 1870-1956 – 55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Peterson, Mildred 1910-1999 – 122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Peterson, Rev. John B. 1906-1998 – 122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Anna 1907-1932 – 96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Bertha 1878-1961 – 79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Elizabeth 1849-1930 – 46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Emilie 1930-2004 – 95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Picken, Harry O. 1869-1954 – 44 West 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Janet 1886-1935 – 46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Joseph 1871-1953 – 79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Mary 1887-1958 – 96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Samuel Jr. 1916-1985 – 95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Samuel Sr. 1883-1959 – 96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Sarah 1871-1916 – 44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W. Scott 1847-1928 – 46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Picken, Winfield 1878-1900 – 46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Pickens, Anna 1889-1954 – 85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Polonsky, Anna 1881-1971 – 117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Pratt, Jay C. 1918-2011 – 26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Pratt, Mary W. 1922-1995 – 26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Prigger, Gertrude 1883-1962 – 110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Prigger, William 1884-1974 – 110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Purtell, Maurice 1963 – 123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Purtell, Mildred 1994- 123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Raine, Alfred 1859-1938 – 58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Redkoles, Joseph R. 1941-2007 – 124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Richards, George 1858-1937 – 19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Riley, David Edward 1960-1965 – 70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Robbins, Jeanne 1924-1944 – 30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Roberts, George 1853-1927 – 109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Roberts, George 1900-1903 – 62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Roberts, Lydia 1881-1925 – 62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Roberts, Mary 1843-1919 – 109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Shafer, Dorothea 1837-1989 – 53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Shafer, John 1822-1950 – 53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Shiffer, Charles 1909-2007 – 100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Shiffer, Evelyn 1911-2009 – 100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Shiffer, Robert S. 1937-1948 – 100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Sholders, Anna 1868-1920 – 93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Sholders, Emma 1879-1929 – 93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Sholders, Walter 1877-1932 – 93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Siegrist, Joyce 1928-1996 – 121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Siegrist, Naomi 1915-1993 – 121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Siegrist, Paul 1912-1990 – 121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Siegrist, Robert 1927-19888 – 121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Smith, Calvin 1921-1995 – 112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Smith, E. Vira 1923-1987 – 112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Alice D. 1870-1952 – 7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Clarence 1919-1959 – 101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Dave 1852-1933 – 43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Edith W. 1896-1980 – 7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Ethel 1890-1978 – 7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Ethel 1909-1910 – 49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Hannah 1861-1926 – 43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Harry 1882-1911 – 49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Helen 1921-2000 – 101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Linda 1907-1957 – 49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Mary Anna 1931-1932 – 49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Snyder, Samuel P. Sr. 1857-1944 – 7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Sparks, Eugene 1882-1909 – 11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Sparks, Florence 1886-1970 – 11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Sparks, Laura 1881-1903 – 26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Stallings, Maude 1904-1974 – 150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Stallings, Walter 1906-1971 – 150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Stewart, C. Stratton 1900-1963 – 84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Stewart, Daisey 1905-1965 – 84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Straughen, Harvey 1865-1950 – 50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Straughen, Margaret 1875-1950 – 50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Straughn, Carrie 1884-1941 – 73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Straughn, Samuel 1880-1970 – 73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Carrie S. 1883-1974 – 37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Clara 1861-1944 – 4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Howard 1889-1901 – 37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James 1852-1927 – 4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James 1885-1965 – 37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Peter 1850-1906 – 37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Sarah 1807-1895 – 5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Walter A. 1897-1918 – 37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Strimple, William 1882-1956 – 37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Strimple. Mary 1861-1936 – 38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Strowbridge, Henry 1856-1927 – 103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Stump, A. Beatrice 1898-1975 – 114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Stump, Ada H. 1873-1967 – 114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Stump, Anna Ruth 1916-1979 – 114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Stump, Emma 1870-1900 – 39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Stump, Everett B. 1895-1955 – 114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Stump, J. Calvin 1893-1906 – 40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Stump, Rev. J.C. 1852-1899 – 39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Styron, Isabelle 1912-2002 – 76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Suders, Annie – 37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Suders, Samuel 1850-1917 – 37 West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Sullivan, Robert S. 1873-1939 – 79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Swaverly, Alice H. 1895-1959 – 72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Swaverly, Anna 1874-1943 – 72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Swaverly, Charles 1862-1924 – 72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Swaverly, William C. 1895-1971 – 72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Swaverly, William D. 1920-1978 – 86 East</w:t>
      </w:r>
    </w:p>
    <w:p w:rsidR="00522B60" w:rsidRPr="00396371" w:rsidRDefault="00522B60" w:rsidP="005241D3">
      <w:pPr>
        <w:rPr>
          <w:sz w:val="28"/>
          <w:szCs w:val="28"/>
        </w:rPr>
      </w:pPr>
      <w:r w:rsidRPr="00396371">
        <w:rPr>
          <w:sz w:val="28"/>
          <w:szCs w:val="28"/>
        </w:rPr>
        <w:t>Sweeten, Anna 1888-1976 – 146 West</w:t>
      </w:r>
    </w:p>
    <w:p w:rsidR="00522B60" w:rsidRDefault="00522B60">
      <w:bookmarkStart w:id="0" w:name="_GoBack"/>
      <w:bookmarkEnd w:id="0"/>
    </w:p>
    <w:sectPr w:rsidR="00522B60" w:rsidSect="002A29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241D3"/>
    <w:rsid w:val="00022D70"/>
    <w:rsid w:val="00286100"/>
    <w:rsid w:val="002A29BC"/>
    <w:rsid w:val="002C31ED"/>
    <w:rsid w:val="00396371"/>
    <w:rsid w:val="003C38B1"/>
    <w:rsid w:val="003F5E2A"/>
    <w:rsid w:val="00522B60"/>
    <w:rsid w:val="005241D3"/>
    <w:rsid w:val="005B2F7E"/>
    <w:rsid w:val="007C2D00"/>
    <w:rsid w:val="00912104"/>
    <w:rsid w:val="00C80867"/>
    <w:rsid w:val="00C96670"/>
    <w:rsid w:val="00E429BC"/>
    <w:rsid w:val="00F17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1D3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7</Pages>
  <Words>774</Words>
  <Characters>4416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Names O-S</dc:title>
  <dc:subject/>
  <dc:creator>Donand Michele</dc:creator>
  <cp:keywords/>
  <dc:description/>
  <cp:lastModifiedBy> </cp:lastModifiedBy>
  <cp:revision>2</cp:revision>
  <dcterms:created xsi:type="dcterms:W3CDTF">2013-10-18T14:14:00Z</dcterms:created>
  <dcterms:modified xsi:type="dcterms:W3CDTF">2013-10-18T14:14:00Z</dcterms:modified>
</cp:coreProperties>
</file>