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167" w:rsidRPr="005B2F7E" w:rsidRDefault="00D85167" w:rsidP="002A3614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Names K-N</w:t>
      </w:r>
    </w:p>
    <w:p w:rsidR="00D85167" w:rsidRPr="00396371" w:rsidRDefault="00D85167" w:rsidP="002A3614">
      <w:pPr>
        <w:rPr>
          <w:sz w:val="28"/>
          <w:szCs w:val="28"/>
        </w:rPr>
      </w:pP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Kaufman, Dorothy 1946-2012 – 103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Keisen, Elizabeth 1941-1968 – 61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Kendall, Elizabeth 1856-1934 – 82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Kerschner, Harriet 1896-1978 – 107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Kerschner, Harry 1888-1968 – 107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Kille, Clara 1909-1988 – 118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Kille, David 1884-1944 – 98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Kille, Edwin 1887-1951 – 117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Kille, Florence 1887-1960 – 98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Kille, G. Willard 1904-1985 – 147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Kille, Maizie 1904-1978 – 147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Kille, Nellie 1886-1956 – 27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Kille, Olive 1890-1982 – 117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Kille, Richard 1912-1985 – 117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Kille, Thomas 1881-1964 – 27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Kille, Thomas Jr. 1912 – 27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Kille, William C. Jr. 1931-2009 – 117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Kille, William C. Sr. 1907-1988 – 118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Larrington, Phebe 1815-1900 – 23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Larrington, Samson 1835-1900 – 23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Layman, Alward 1848-1931 – 37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Layman, Annie 1857-1949 – 38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Layman, Frances 1853-1922 – 37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Layman, Luther 1853-1926 – 44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Layman, Mary 1825-1905 – 12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Layman, Norman 1856-1932 – 38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Layman, Virginia 1882-1953 – 38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Layman, William 1868-1915 – 12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Layton, Isaac 1847-1899 – 41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Layton, Maria 1860-1916 – 41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Layton, Raymond 1888-1918 – 41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Lemke, Charles 1933-2001 – 140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Lemke, Dorothy 1914-1994 – 140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Lemke, Elizabeth 1908-1975 – 140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Lippincott, Elsie K. 1908-1961 – 97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Lippincott, Omar 1903-1991 – 97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Lloyd, Charles 1848-1930 – 107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Lloyd, Edna 1893-1962 – 110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Lloyd, Lovina 1874-1951 – 18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Lloyd, Mary Jane 1855-1918 – 107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Lloyd, W. Henry 1872-1909 – 18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Lloyd, William 1890-1929 – 110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Louder, Daniel 1892-1961 – 139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Louder, M. Ada 1891-1974 – 139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Maahs, Alfred 1900-1953 – 91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MacDonald, A. Ruth 1905-1965 – 31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MacDonald, Robert H. 1924-2004 – 66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Marchionni, Rocco – 31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Marcus, Edith Mae 1925-1997 – 148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Matthews, Pearl V. 1924-2009 – 32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Matthews, William R. 1920-2007 – 32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McBride, Elizabeth A. 1921-1997 – 61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McCarson, Alfred 1977-1962 – 99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McCarson, Caroline 1878-1954 – 99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McCausland, Edward 1909-2004 – 116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McCausland, Helen O. 1904-1984 – 116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McClune, Mary 1849-1928 – 3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McKee, Elizabeth 1836-1920- 3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Meadows, Ethel 1926-1954 – 138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Melchiorre, Domenico 1849-1935 – 32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Merce, William Louis (no dates) 64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Miller, Marion 1886-1981 – 31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Miller, Richard S. 1890-1961 – 31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Milligan, Ethel 1884-1960 – 138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Mills, Anna 1837-1922 – 48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Mills, Bertha 1890-1975 – 144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Mills, Edward 1890-1967 – 144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Mills, Florence 1880-1933 – 47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Mills, James Jr. 1857-1924 – 47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Mills, James Sr. 1826-1902 – 48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Mills, James W. Sr. 1903-1961 – 144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Mills, Revilla 1859-1898 – 47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Mills, Rose 1905-1984 – 144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Morris, Sarah 1916-1964 – 34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Munyan, Elizabeth 1816-1898 – 43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Munyon, Bessie 1890-1969 – 105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Munyon, Mayhew 1887-1963 – 105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Murphy, C. – no dates -46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Murphy, Lewis 1771-1837 – 45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Murphy, Lottie 1840-1925- 46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Nelson, Theodore C. 1873-1940 – 14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Nipe, Albert 1929-2005 – 99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Nipe, Alvin 1887-1960 – 119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Nipe, Gregg 1960 – 93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Nipe, Herbert 1918-2006 – 129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Nipe, Howard 1932-1997 – 93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Nipe, June 1919-2012 – 129 East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Nipe, Lillian 1894-1968 – 119 West</w:t>
      </w:r>
    </w:p>
    <w:p w:rsidR="00D85167" w:rsidRPr="00396371" w:rsidRDefault="00D85167" w:rsidP="002A3614">
      <w:pPr>
        <w:rPr>
          <w:sz w:val="28"/>
          <w:szCs w:val="28"/>
        </w:rPr>
      </w:pPr>
      <w:r w:rsidRPr="00396371">
        <w:rPr>
          <w:sz w:val="28"/>
          <w:szCs w:val="28"/>
        </w:rPr>
        <w:t>Nuse, Emma 1877-1917 – 51 East</w:t>
      </w:r>
    </w:p>
    <w:p w:rsidR="00D85167" w:rsidRDefault="00D85167">
      <w:bookmarkStart w:id="0" w:name="_GoBack"/>
      <w:bookmarkEnd w:id="0"/>
    </w:p>
    <w:sectPr w:rsidR="00D85167" w:rsidSect="00561D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3614"/>
    <w:rsid w:val="002A3614"/>
    <w:rsid w:val="002F4FE7"/>
    <w:rsid w:val="00396371"/>
    <w:rsid w:val="00450354"/>
    <w:rsid w:val="004D2EFE"/>
    <w:rsid w:val="00561D48"/>
    <w:rsid w:val="005B2F7E"/>
    <w:rsid w:val="00912104"/>
    <w:rsid w:val="00D114A4"/>
    <w:rsid w:val="00D85167"/>
    <w:rsid w:val="00E230CA"/>
    <w:rsid w:val="00FB4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614"/>
    <w:pPr>
      <w:spacing w:after="160" w:line="259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4</Pages>
  <Words>481</Words>
  <Characters>2747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Names K-N</dc:title>
  <dc:subject/>
  <dc:creator>Donand Michele</dc:creator>
  <cp:keywords/>
  <dc:description/>
  <cp:lastModifiedBy> </cp:lastModifiedBy>
  <cp:revision>2</cp:revision>
  <dcterms:created xsi:type="dcterms:W3CDTF">2013-10-18T14:14:00Z</dcterms:created>
  <dcterms:modified xsi:type="dcterms:W3CDTF">2013-10-18T14:14:00Z</dcterms:modified>
</cp:coreProperties>
</file>