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0B1" w:rsidRDefault="006E70B1" w:rsidP="00D03E7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Names E-J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Esposito, Anna F. 1877-1933 – 30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Esposito, Domenico 1871-1918 – 30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Esposito, Horace 1910-1955 – 33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Esposito, Joseph 1901-1964 – 33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Farrington, Esther 1845-1910 – 36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Farrington, James 1898-1902 – 36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Farrington, John 1841-1906 – 36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Farrington, W.F. 1817-1896 – 36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Fell, Barbara 1862-1940 – 60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Fell, Dorothy      19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Fell, </w:t>
      </w:r>
      <w:smartTag w:uri="urn:schemas-microsoft-com:office:smarttags" w:element="place">
        <w:smartTag w:uri="urn:schemas-microsoft-com:office:smarttags" w:element="City">
          <w:r w:rsidRPr="00396371">
            <w:rPr>
              <w:sz w:val="28"/>
              <w:szCs w:val="28"/>
            </w:rPr>
            <w:t>Elizabeth</w:t>
          </w:r>
        </w:smartTag>
      </w:smartTag>
      <w:r w:rsidRPr="00396371">
        <w:rPr>
          <w:sz w:val="28"/>
          <w:szCs w:val="28"/>
        </w:rPr>
        <w:t xml:space="preserve"> 1879-1951 – 28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Fell, </w:t>
      </w:r>
      <w:smartTag w:uri="urn:schemas-microsoft-com:office:smarttags" w:element="place">
        <w:smartTag w:uri="urn:schemas-microsoft-com:office:smarttags" w:element="City">
          <w:r w:rsidRPr="00396371">
            <w:rPr>
              <w:sz w:val="28"/>
              <w:szCs w:val="28"/>
            </w:rPr>
            <w:t>Frederick</w:t>
          </w:r>
        </w:smartTag>
      </w:smartTag>
      <w:r w:rsidRPr="00396371">
        <w:rPr>
          <w:sz w:val="28"/>
          <w:szCs w:val="28"/>
        </w:rPr>
        <w:t xml:space="preserve">    19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Fell, Godfrey 1860-1933 – 60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Fell, John 1869-1928 – 28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Fillmire, M. 1892-1930 – 8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Firestone, David 1828-1906 – 2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Firestone, Edwin 1868-1886 3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Firestone, Harriet 1830-1914 – 2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Fish, Jennie 1901-1992 – 80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Fish, Raymond 1896-1972 – 80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Fisher, Mary J. 1862-1930 – 8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Fisher, Millard – 8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Flanigan, Harry 1881-1969 – 115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Ford, Frank 1866-1952 – 102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Ford, Sally 1879-1958 – 102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Foulk, Anna 1884-1945 – 25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Foulk, Harvey G. 1886-1945 – 24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Foulk, Henry 1827-1907 – 24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Foulk, John 1881-1971 – 25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Foulk, Linda 1882-1952 – 134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Foulk, Mary 1847-1910 – 24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Foulk, Raymond 1908-1964 – 134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Foulk, Rebecca 1882-1978 – 24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Foulk, William 1883-1975 – 134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Fracciascia, Frank P. 1890-1934 – 32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Frank, Eva 1898-1987 – 146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Frank, </w:t>
      </w:r>
      <w:smartTag w:uri="urn:schemas-microsoft-com:office:smarttags" w:element="place">
        <w:smartTag w:uri="urn:schemas-microsoft-com:office:smarttags" w:element="City">
          <w:r w:rsidRPr="00396371">
            <w:rPr>
              <w:sz w:val="28"/>
              <w:szCs w:val="28"/>
            </w:rPr>
            <w:t>Warren</w:t>
          </w:r>
        </w:smartTag>
      </w:smartTag>
      <w:r w:rsidRPr="00396371">
        <w:rPr>
          <w:sz w:val="28"/>
          <w:szCs w:val="28"/>
        </w:rPr>
        <w:t xml:space="preserve"> 1908-1966 – 146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Fried, Charles (Theodore) 1841-1905 – 28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Fried, JoAnn 1848-1907 – 28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Fried, Katie 1883-1905 – 28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Gaehring, Mildred 1921-2012 – 29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Gandy, Early 1881-1904 – 20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Gandy, Lizzie 1852-1900 – 20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Bertha 1909-2009 – 94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Catherine 1834-1919 – 40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Clinton 1892-1917 – 5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E. Jennie 1876-1957 – 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Gaventa, </w:t>
      </w:r>
      <w:smartTag w:uri="urn:schemas-microsoft-com:office:smarttags" w:element="place">
        <w:smartTag w:uri="urn:schemas-microsoft-com:office:smarttags" w:element="City">
          <w:r w:rsidRPr="00396371">
            <w:rPr>
              <w:sz w:val="28"/>
              <w:szCs w:val="28"/>
            </w:rPr>
            <w:t>Elizabeth</w:t>
          </w:r>
        </w:smartTag>
      </w:smartTag>
      <w:r w:rsidRPr="00396371">
        <w:rPr>
          <w:sz w:val="28"/>
          <w:szCs w:val="28"/>
        </w:rPr>
        <w:t xml:space="preserve"> 1884-1957 – 39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Frank J. 1863-1928 – 9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George 1862-1932 – 5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Gaventa, </w:t>
      </w:r>
      <w:smartTag w:uri="urn:schemas-microsoft-com:office:smarttags" w:element="place">
        <w:smartTag w:uri="urn:schemas-microsoft-com:office:smarttags" w:element="City">
          <w:r w:rsidRPr="00396371">
            <w:rPr>
              <w:sz w:val="28"/>
              <w:szCs w:val="28"/>
            </w:rPr>
            <w:t>Harvey</w:t>
          </w:r>
        </w:smartTag>
      </w:smartTag>
      <w:r w:rsidRPr="00396371">
        <w:rPr>
          <w:sz w:val="28"/>
          <w:szCs w:val="28"/>
        </w:rPr>
        <w:t xml:space="preserve"> 1879-1960 – 94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Isaac 1900 – 5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Jacob 1870-1942 – 39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John 1868-1961 – 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John Sr. 1826-1895 – 40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Katherine 1907-1996 – 94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Louisa 1879-1919 – 94 West</w:t>
      </w:r>
    </w:p>
    <w:p w:rsidR="006E70B1" w:rsidRPr="00396371" w:rsidRDefault="006E70B1" w:rsidP="00D03E76">
      <w:pPr>
        <w:rPr>
          <w:sz w:val="28"/>
          <w:szCs w:val="28"/>
        </w:rPr>
      </w:pPr>
      <w:smartTag w:uri="urn:schemas-microsoft-com:office:smarttags" w:element="place">
        <w:smartTag w:uri="urn:schemas-microsoft-com:office:smarttags" w:element="City">
          <w:r w:rsidRPr="00396371">
            <w:rPr>
              <w:sz w:val="28"/>
              <w:szCs w:val="28"/>
            </w:rPr>
            <w:t>Gaventa</w:t>
          </w:r>
        </w:smartTag>
        <w:r w:rsidRPr="00396371">
          <w:rPr>
            <w:sz w:val="28"/>
            <w:szCs w:val="28"/>
          </w:rPr>
          <w:t xml:space="preserve">, </w:t>
        </w:r>
        <w:smartTag w:uri="urn:schemas-microsoft-com:office:smarttags" w:element="country-region">
          <w:r w:rsidRPr="00396371">
            <w:rPr>
              <w:sz w:val="28"/>
              <w:szCs w:val="28"/>
            </w:rPr>
            <w:t>Lydia</w:t>
          </w:r>
        </w:smartTag>
      </w:smartTag>
      <w:r w:rsidRPr="00396371">
        <w:rPr>
          <w:sz w:val="28"/>
          <w:szCs w:val="28"/>
        </w:rPr>
        <w:t xml:space="preserve"> 1864-1947 – 9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Mary. A 1871-1934 – 5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Gaventa, Michael 1182-1904 – 40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Gibson, Margaret 1901-1979 – 91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Gillespie, Christina 1892-1939 – 38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Girton, Arlene 1940-1946 – 94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Girton, Truie M. 1898-1969 – 94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Graham, Ethel 1890-1976 – 108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Graham, John 1888-1955 – 108 East</w:t>
      </w:r>
    </w:p>
    <w:p w:rsidR="006E70B1" w:rsidRPr="00396371" w:rsidRDefault="006E70B1" w:rsidP="00D03E76">
      <w:pPr>
        <w:rPr>
          <w:sz w:val="28"/>
          <w:szCs w:val="28"/>
        </w:rPr>
      </w:pPr>
      <w:smartTag w:uri="urn:schemas-microsoft-com:office:smarttags" w:element="place">
        <w:smartTag w:uri="urn:schemas-microsoft-com:office:smarttags" w:element="City">
          <w:r w:rsidRPr="00396371">
            <w:rPr>
              <w:sz w:val="28"/>
              <w:szCs w:val="28"/>
            </w:rPr>
            <w:t>Griffin</w:t>
          </w:r>
        </w:smartTag>
      </w:smartTag>
      <w:r w:rsidRPr="00396371">
        <w:rPr>
          <w:sz w:val="28"/>
          <w:szCs w:val="28"/>
        </w:rPr>
        <w:t>, Mildred 1916-2008 – 110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Grover, Frank 1876-1937 – 86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Guenther, Elsie 1896-1947 – 59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Guenther, John D. 1886-1968 – 59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Hand, Ellsworth J. 1901-1994 – 89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Hand, F. Elizabeth 1901-1938 – 89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Hanna, David A. 1943-1964 – 81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Harker, Mary 1894-1939 – 103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Hees, Caroline 1839-1930 – 51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Hees, Charles S. 1866-1905 – 51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Hees, Jacob 1833-1913 – 51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Heinricks, Christina 1830-1917 – 40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Heinricks, Reimer 1839-1901 – 40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Henderson, David 1868-1949 – 134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Henderson, Elsie 1887-1967 – 134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Alvernal 1892-1950 – 104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Andrew 1877-1898- 21 East</w:t>
      </w:r>
    </w:p>
    <w:p w:rsidR="006E70B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Anna 1914-1937 – 21 East</w:t>
      </w:r>
    </w:p>
    <w:p w:rsidR="006E70B1" w:rsidRPr="00396371" w:rsidRDefault="006E70B1" w:rsidP="00D03E76">
      <w:pPr>
        <w:rPr>
          <w:sz w:val="28"/>
          <w:szCs w:val="28"/>
        </w:rPr>
      </w:pPr>
      <w:r>
        <w:rPr>
          <w:sz w:val="28"/>
          <w:szCs w:val="28"/>
        </w:rPr>
        <w:t>Hendrickson, C. Rae 1905-1993 – 89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Hendrickson, Charles 1873-1947 – 115 East 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Charles 1909-1911 – 21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Hendrickson, </w:t>
      </w:r>
      <w:smartTag w:uri="urn:schemas-microsoft-com:office:smarttags" w:element="City">
        <w:r w:rsidRPr="00396371">
          <w:rPr>
            <w:sz w:val="28"/>
            <w:szCs w:val="28"/>
          </w:rPr>
          <w:t>Charlotte</w:t>
        </w:r>
      </w:smartTag>
      <w:r w:rsidRPr="00396371">
        <w:rPr>
          <w:sz w:val="28"/>
          <w:szCs w:val="28"/>
        </w:rPr>
        <w:t xml:space="preserve"> 1873-1943 – 115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Edith 1904-1912 – 21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Edward 1907 – 21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Hendrickson, </w:t>
      </w:r>
      <w:smartTag w:uri="urn:schemas-microsoft-com:office:smarttags" w:element="City">
        <w:r w:rsidRPr="00396371">
          <w:rPr>
            <w:sz w:val="28"/>
            <w:szCs w:val="28"/>
          </w:rPr>
          <w:t>Elizabeth</w:t>
        </w:r>
      </w:smartTag>
      <w:r w:rsidRPr="00396371">
        <w:rPr>
          <w:sz w:val="28"/>
          <w:szCs w:val="28"/>
        </w:rPr>
        <w:t xml:space="preserve"> 1901-1992 – 148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Elma 1836-1913 – 20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Frank 1894-1967 – 133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J. Alward 1905-2001 – 89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Joseph 1896-1982 – 148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Levi 1869-1958 – 133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Louise 1910-2000 – 108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Mary 1872-1951 – 133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Ralph 1897-1898 n- 21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Raymond 1912-1962 – 108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Hendrickson, </w:t>
      </w:r>
      <w:smartTag w:uri="urn:schemas-microsoft-com:office:smarttags" w:element="City">
        <w:r w:rsidRPr="00396371">
          <w:rPr>
            <w:sz w:val="28"/>
            <w:szCs w:val="28"/>
          </w:rPr>
          <w:t>Sheridan</w:t>
        </w:r>
      </w:smartTag>
      <w:r w:rsidRPr="00396371">
        <w:rPr>
          <w:sz w:val="28"/>
          <w:szCs w:val="28"/>
        </w:rPr>
        <w:t xml:space="preserve"> – 104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Stella 1900-1967 – 133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Sylvia 1910-2003 – 104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Hendrickson, William 1905-1995 – 104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Hensel, Catherine 1907-1987 – 109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Hensel, Frederick C. 1905-1996 – 109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Herrman, Cornelius 1917-2002 – 132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Herrman, E. Beatrice 1917-2002 – 132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Herti, Arthur J. 1885-1958 – 7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Herti, Chrissey 1863-1927 – 7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Herti, John Jr. 1859-1951 – 7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Herti, John Sr. 1831- 1910 – 6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Herti, Mary 1831-1898 – 6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Hewitt, Alward 1875-1952 – 17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Hewitt, </w:t>
      </w:r>
      <w:smartTag w:uri="urn:schemas-microsoft-com:office:smarttags" w:element="City">
        <w:r w:rsidRPr="00396371">
          <w:rPr>
            <w:sz w:val="28"/>
            <w:szCs w:val="28"/>
          </w:rPr>
          <w:t>Elizabeth</w:t>
        </w:r>
      </w:smartTag>
      <w:r w:rsidRPr="00396371">
        <w:rPr>
          <w:sz w:val="28"/>
          <w:szCs w:val="28"/>
        </w:rPr>
        <w:t xml:space="preserve"> 1926-2010 – 123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Hewitt, Howard 1880-1933 – 16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Hewitt, Mabel 1886-1951 – 17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Hewitt, Olive 1856-1931 – 16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Hewitt, Robert 1869-1910 – 16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Hewitt, Wesley 1846-1911 – 16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Hewitt, William 1925-1990 – 123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Hiltebrand, Eleanor t. 1915-2004 – 103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Hiltebrand, Steward 1915-1989 – 103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Hinshillwood, Annabel 1895-1923 – 36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Hinton, </w:t>
      </w:r>
      <w:smartTag w:uri="urn:schemas-microsoft-com:office:smarttags" w:element="City">
        <w:r w:rsidRPr="00396371">
          <w:rPr>
            <w:sz w:val="28"/>
            <w:szCs w:val="28"/>
          </w:rPr>
          <w:t>Doris</w:t>
        </w:r>
      </w:smartTag>
      <w:r w:rsidRPr="00396371">
        <w:rPr>
          <w:sz w:val="28"/>
          <w:szCs w:val="28"/>
        </w:rPr>
        <w:t xml:space="preserve"> 1934-1982 – 111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Hinton, Thomas Sr. 1933-2001 – 111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Holeton, Catherine C. 1876-1938 – 42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Holeton, Joseph 1875-1935 – 41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Holeton, Mary E. 1847-1898 – 41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Holeton, Mattie 1879-1922 – 116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Holeton, Rose A. 1904-1937 – 42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Holeton, William B. 1879-1964 – 116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Holeton, William M. 1848-1898 – 41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Holmes, Catherine 1896-1970 – 113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Holmes, Thomas 1897-1962 – 113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Hooks, Annie 1892-1930 – 57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Hooks, Harry 1918-1953 – 91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Hooks, J. Herbert 1885-1931 – 57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Hooks, Jennie 1862-1940 – 57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Huber, Anna 1867-1945 – 9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Huber, Christianna 1826-1894 – 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Huber, Davis 1900-1988 – 106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Huber, Dorothy Mae 1923-1925 – 106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Huber, Ellen 1901-1972 – 106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Huber, Harold 1897-1987 – 155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Huber, Lawrence S. 1867-1950 – 8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Huber, Louisa S. 1866-1933 – 8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Huber, Mildred H. 1899-1984 – 155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Huber, Velma 1892-1975 – 105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Huber, Walter 1889-1919 – 105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Huber, William 1863-1939 – 9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Humphreys, Albert 1861-1926 – 60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Humphreys, Amelia 1864-1938 – 60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Hunt, Beatrice 1883-1961 – 146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Jacobsen, Hildur 1898-1959 – 32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Jacobsen, John 1861- 1933 – 32 East</w:t>
      </w:r>
    </w:p>
    <w:p w:rsidR="006E70B1" w:rsidRPr="00396371" w:rsidRDefault="006E70B1" w:rsidP="00D03E76">
      <w:pPr>
        <w:rPr>
          <w:sz w:val="28"/>
          <w:szCs w:val="28"/>
        </w:rPr>
      </w:pPr>
      <w:smartTag w:uri="urn:schemas-microsoft-com:office:smarttags" w:element="City">
        <w:smartTag w:uri="urn:schemas-microsoft-com:office:smarttags" w:element="City">
          <w:r w:rsidRPr="00396371">
            <w:rPr>
              <w:sz w:val="28"/>
              <w:szCs w:val="28"/>
            </w:rPr>
            <w:t>Jacobsen</w:t>
          </w:r>
        </w:smartTag>
        <w:r w:rsidRPr="00396371">
          <w:rPr>
            <w:sz w:val="28"/>
            <w:szCs w:val="28"/>
          </w:rPr>
          <w:t xml:space="preserve">, </w:t>
        </w:r>
        <w:smartTag w:uri="urn:schemas-microsoft-com:office:smarttags" w:element="City">
          <w:r w:rsidRPr="00396371">
            <w:rPr>
              <w:sz w:val="28"/>
              <w:szCs w:val="28"/>
            </w:rPr>
            <w:t>Virginia</w:t>
          </w:r>
        </w:smartTag>
      </w:smartTag>
      <w:r w:rsidRPr="00396371">
        <w:rPr>
          <w:sz w:val="28"/>
          <w:szCs w:val="28"/>
        </w:rPr>
        <w:t xml:space="preserve"> 1905-1932 – 32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Jacobsen, Wilhehmina 1870-1929 – 32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Jarrell, Charles 1949-1953 – 70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Jarrell, Leander 1883-1947 – 70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Jenkins, Harry D. 1920-2006 – 51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Jenkins, Kathryn H. Thatcher 1923-2009 – 64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Jenkins, Mildred 1918-2009 – 112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Jenkins, Mildred L. 1918-2009 – 93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Jenkins, Nettie 1897-1977 – 51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Jenkins, Samuel 1888-1957 – 51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Jenkins, Thomas 1922-1972 – 64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Jenkins, William 1914-1980 – 112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Jenkins, William L. 1914-1980 – 93 West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Jordan, Altha 1897-1937 – 112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Jordan, Clarence 1876-1953 – 25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Jordan, David 1887-1964 – 112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Jordan, </w:t>
      </w:r>
      <w:smartTag w:uri="urn:schemas-microsoft-com:office:smarttags" w:element="City">
        <w:r w:rsidRPr="00396371">
          <w:rPr>
            <w:sz w:val="28"/>
            <w:szCs w:val="28"/>
          </w:rPr>
          <w:t>Elizabeth</w:t>
        </w:r>
      </w:smartTag>
      <w:r w:rsidRPr="00396371">
        <w:rPr>
          <w:sz w:val="28"/>
          <w:szCs w:val="28"/>
        </w:rPr>
        <w:t xml:space="preserve"> 1928-2012 – 106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Jordan, George 1846-1922 – 24 East</w:t>
      </w:r>
    </w:p>
    <w:p w:rsidR="006E70B1" w:rsidRPr="00396371" w:rsidRDefault="006E70B1" w:rsidP="00D03E76">
      <w:pPr>
        <w:rPr>
          <w:sz w:val="28"/>
          <w:szCs w:val="28"/>
        </w:rPr>
      </w:pPr>
      <w:smartTag w:uri="urn:schemas-microsoft-com:office:smarttags" w:element="City">
        <w:r w:rsidRPr="00396371">
          <w:rPr>
            <w:sz w:val="28"/>
            <w:szCs w:val="28"/>
          </w:rPr>
          <w:t>Jordan</w:t>
        </w:r>
      </w:smartTag>
      <w:r w:rsidRPr="00396371">
        <w:rPr>
          <w:sz w:val="28"/>
          <w:szCs w:val="28"/>
        </w:rPr>
        <w:t>, Harry 1882-1910 – 24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Jordan, </w:t>
      </w:r>
      <w:smartTag w:uri="urn:schemas-microsoft-com:office:smarttags" w:element="City">
        <w:r w:rsidRPr="00396371">
          <w:rPr>
            <w:sz w:val="28"/>
            <w:szCs w:val="28"/>
          </w:rPr>
          <w:t>Helena</w:t>
        </w:r>
      </w:smartTag>
      <w:r w:rsidRPr="00396371">
        <w:rPr>
          <w:sz w:val="28"/>
          <w:szCs w:val="28"/>
        </w:rPr>
        <w:t xml:space="preserve"> W. 1860-1931 – 10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Jordan, John B. 1856-1927 – 10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Jordan, Lottie 1880-1944 – 25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Jordan, Rebecca 1856-1918 – 24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Justice, Harold 1909-1969 – 85 East</w:t>
      </w:r>
    </w:p>
    <w:p w:rsidR="006E70B1" w:rsidRPr="00396371" w:rsidRDefault="006E70B1" w:rsidP="00D03E76">
      <w:pPr>
        <w:rPr>
          <w:sz w:val="28"/>
          <w:szCs w:val="28"/>
        </w:rPr>
      </w:pPr>
      <w:r w:rsidRPr="00396371">
        <w:rPr>
          <w:sz w:val="28"/>
          <w:szCs w:val="28"/>
        </w:rPr>
        <w:t>Justice, Harry 1881-1960 – 85 East</w:t>
      </w:r>
    </w:p>
    <w:p w:rsidR="006E70B1" w:rsidRDefault="006E70B1">
      <w:bookmarkStart w:id="0" w:name="_GoBack"/>
      <w:bookmarkEnd w:id="0"/>
    </w:p>
    <w:sectPr w:rsidR="006E70B1" w:rsidSect="00027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3E76"/>
    <w:rsid w:val="00027730"/>
    <w:rsid w:val="00061061"/>
    <w:rsid w:val="00396371"/>
    <w:rsid w:val="004946FF"/>
    <w:rsid w:val="00570361"/>
    <w:rsid w:val="006447A7"/>
    <w:rsid w:val="00683183"/>
    <w:rsid w:val="0069699C"/>
    <w:rsid w:val="006B4405"/>
    <w:rsid w:val="006E70B1"/>
    <w:rsid w:val="00912104"/>
    <w:rsid w:val="00A02954"/>
    <w:rsid w:val="00D03E76"/>
    <w:rsid w:val="00DC5F03"/>
    <w:rsid w:val="00E12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E76"/>
    <w:pPr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8</Pages>
  <Words>995</Words>
  <Characters>5675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Names E-J</dc:title>
  <dc:subject/>
  <dc:creator>Donand Michele</dc:creator>
  <cp:keywords/>
  <dc:description/>
  <cp:lastModifiedBy> </cp:lastModifiedBy>
  <cp:revision>2</cp:revision>
  <dcterms:created xsi:type="dcterms:W3CDTF">2014-01-24T16:58:00Z</dcterms:created>
  <dcterms:modified xsi:type="dcterms:W3CDTF">2014-01-24T16:58:00Z</dcterms:modified>
</cp:coreProperties>
</file>