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A4C" w:rsidRPr="005B2F7E" w:rsidRDefault="00995A4C" w:rsidP="00502749">
      <w:pPr>
        <w:rPr>
          <w:b/>
          <w:sz w:val="28"/>
          <w:szCs w:val="28"/>
          <w:u w:val="single"/>
        </w:rPr>
      </w:pPr>
      <w:r w:rsidRPr="005B2F7E">
        <w:rPr>
          <w:b/>
          <w:sz w:val="28"/>
          <w:szCs w:val="28"/>
          <w:u w:val="single"/>
        </w:rPr>
        <w:t>Names A –</w:t>
      </w:r>
      <w:r>
        <w:rPr>
          <w:b/>
          <w:sz w:val="28"/>
          <w:szCs w:val="28"/>
          <w:u w:val="single"/>
        </w:rPr>
        <w:t xml:space="preserve"> D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Alden, Dame 1899-1974 – 150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Alden, Myrtle 1915-2000 – 150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Anderson, Christena 1848-1906 – 3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Anderson, Mary 1876-1957 – 2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Anderson, William Sr. 1841-1916 – 2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Asher, Ethel 1893-1981 – 62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Asher, James 1875-1954 – 62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Asher, James D. Jr. 1924-1953 – 62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Baker, Emma 1895-1991 – 104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Baker, Lawrence 1897-1976 – 104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Barnart, Clinton 1917-1936 – 83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Barnhill, Beulah 1907-1956 – 31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Batten, Walter 1890-1917 – 36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Batten, William 1870-1903 – 36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Becker, Charles 1899-1952 – 138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Becker, Ruth M. 1902-1977 – 138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Belcher, Esther 1886-1977 – 85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Belcher, Hilda 1896-1958 – 83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Belcher, Royall 1905-1977 – 83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Belcher, William 1878-1954 – 85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Benecke, Susan 1919-1961 – 90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Benoit, Robert 1926-1987 – 56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Bernhardt, Mabelle 1885-1952 – 113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Biddle, Elizabeth 1844-1918 – 1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Biddle, Jacob Sr. 1842-1921 – 1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Bishop, Carolyn 1927-1999 – 73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Bishop, David 1956-1974 – 98 East 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Bishop, Eva 1927-2011 – 98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Bishop, Rae 1904-1945 – 73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Bishop, Samuel 1925-1990 – 98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Blair, John M. 1916-1960 – 65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Blocksom, Lillian Foulk 1980-1937 – 25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Bouvier, Anna 1865-1918 – 76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Bouvier, John D. 1859-1940 – 76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Bradford, Alberta 1904-1956 – 33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Bradford, Herman 1911-1990 – 34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Bradford, Nannie 1894-1984 – 33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Bradford, William 1889-1948 – 33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Bragg, Carvel 1914-1978 – 67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Bragg, George 1913-1966 – 67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Bragg, Helen 1916-1985 – 140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Bragg, Minnie W. 1888-1918 – 24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Brown, Jennifer Ann 1982 – 89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Buirch, George 1869-1942 – 70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Burich, May H. 1877-1915 – 70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Carey, Elsie 1881-1970 – 42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Carey, William 1879-1962 – 42 East 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Casey, William 1836-1894 – 13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Chew Sr., Lewis 1847-1913 – 1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Chew, Ada 1886-1951 – 73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Chew, Anna 1864-1923 – 1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Chew, Charles 1885-1954 – 73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Christiansen, Elizabeth 1846-1914 – 80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Christiansen, Emma 1881-1955 – 80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Christiansen, Hazel 1913-1986 – 80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Christiansen, Henry 1881-1965 – 80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Clark, Delmar M. 1931 – 67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Clark, Dorothy K. 1916-1988 – 67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Clark, Elizabeth 1889-1951 – 67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Clark, Jane 1876-1938 – 44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Clark, Kelsey 1888-1963 – 67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Clark, Kelsey B. 1913-1975 – 67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Clouser, Aaron Jr. 1911 – 75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Clouser, Aaron Sr. 1870-1952 – 75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Clouser, Della 1915-1956 – 75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Clouser, Edith 1872-1933 – 75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Cole, William 1926-1990 – 98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Collins, Grace 1881-1955 – 56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Collins, Wells 1879-1930 – 56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Conaway, Anna 1896-1992 – 49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Conaway, Harvey 1897-1980 – 49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Cooker, Jeanette 1914-2007 – 35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Cooney, Elizabeth 1898-1937 – 113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Cooney, Joseph 1881-1944 – 113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Crom, Samuel 1878-1960 – 124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Cundiff, Ben 1919-1982 – 110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Curley, William 1928-1982 – 99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Curtis, Helen S. 1906-1994 – 80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Darlington, Albert C. 1898-1970 – 63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Darlington, Elsie 1906-2002 – 63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Darlington, Harriet 1911-1982 – 91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Darlington, Katherine 1876-1951 – 77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Darlington, William B. Sr. 1874-1941 – 77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Darlington, William Sr. 1907-1972 – 91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Davidson, Ludy 1901-1926 – 52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Davidson, Sadie 1876-1914 – 52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Davis, Charles 1900-1977 – 34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Davis, Ingeborg 1900-1997 – 34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Dawson, Harvey 1916- 1986 – 29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Dempsey, George 1869-1956 – 137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Dempsey, Virginia 1865-1955 – 137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Dennis, Adelisia 1812-1926 – 65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Dennis, Charles N. 1900-1948- 30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Dennis, Charles Sr. 1866-1924 – 65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Dennis, Clifton J. 1914-1985 – 87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Dennis, Jennie E. 1891-1976 – 33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Dennis, Joseph E. 1888-1970 – 33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Dennis, Laura 1912-1980 – 87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Dennis, Thomas P. 1924-1929 – 65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Dietrich, Bessie 1865-1056 – 75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Dietrich, Frank 1876-1944 – 75 East 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Dietrich, Grace 1899-1907 – 75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Doran, Kenneth 1924-1992 – 118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Doran, M. Elizabeth 1919-2000 – 118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Doughten, Edith 1903-1946 – 88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Doughten, Frank 1901-1995 – 88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Doughten, Sarah 1879-1960 – 88 West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Drabold, Dora 1898-1976 – 94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Drabold, Dorothea 1820-1909 – 15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Drabold, Dorothy 1926-1929 – 94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Drabold, Lawrence 1825-1867 – 14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Drabold, Mary 1858-1901 – 15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Drabold, Muriel 1922-2007 – 94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Drabold, Peter 1851-1937 – 15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Drabold, Russell Jr. 1921-2012 – 94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Drabold, Russell Sr. 1896-1965 – 94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Drabold, Sadie 1885-1893 – 15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Drabold, William 1929 – 94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Dugan, Elizabeth 1892-1937 – 78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Dugan, George 1886-1953 – 78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Dugan, Raymond 1909-1910 – 78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Dunk, Elizabeth 1900-1983 – 87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Dunk, Eva 1897-1937 – 87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Dunk, Frederick 1859-1937 – 17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Dunk, Genevieve 1923-1985 – 100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Dunk, James 1925-2001 – 100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Dunk, Joseph 1863-1930 – 95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Dunk, Mary 1871-1948 – 95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Dunk, Norman 1893-1960 – 87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Dunk, Rachel 1863-1927 – 17 East</w:t>
      </w:r>
    </w:p>
    <w:p w:rsidR="00995A4C" w:rsidRPr="00396371" w:rsidRDefault="00995A4C" w:rsidP="00502749">
      <w:pPr>
        <w:rPr>
          <w:sz w:val="28"/>
          <w:szCs w:val="28"/>
        </w:rPr>
      </w:pPr>
      <w:r w:rsidRPr="00396371">
        <w:rPr>
          <w:sz w:val="28"/>
          <w:szCs w:val="28"/>
        </w:rPr>
        <w:t>Dunk, Sarah 1863-1893 – 43 East</w:t>
      </w:r>
    </w:p>
    <w:p w:rsidR="00995A4C" w:rsidRDefault="00995A4C">
      <w:bookmarkStart w:id="0" w:name="_GoBack"/>
      <w:bookmarkEnd w:id="0"/>
    </w:p>
    <w:sectPr w:rsidR="00995A4C" w:rsidSect="005549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02749"/>
    <w:rsid w:val="000424DF"/>
    <w:rsid w:val="00396371"/>
    <w:rsid w:val="00502749"/>
    <w:rsid w:val="005115BD"/>
    <w:rsid w:val="005549B5"/>
    <w:rsid w:val="005B2F7E"/>
    <w:rsid w:val="00912104"/>
    <w:rsid w:val="00995A4C"/>
    <w:rsid w:val="00997BF5"/>
    <w:rsid w:val="00BA61F3"/>
    <w:rsid w:val="00BB5D64"/>
    <w:rsid w:val="00C31E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749"/>
    <w:pPr>
      <w:spacing w:after="160" w:line="259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6</Pages>
  <Words>709</Words>
  <Characters>4044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Names A – D</dc:title>
  <dc:subject/>
  <dc:creator>Donand Michele</dc:creator>
  <cp:keywords/>
  <dc:description/>
  <cp:lastModifiedBy> </cp:lastModifiedBy>
  <cp:revision>2</cp:revision>
  <dcterms:created xsi:type="dcterms:W3CDTF">2013-10-18T14:13:00Z</dcterms:created>
  <dcterms:modified xsi:type="dcterms:W3CDTF">2013-10-18T14:13:00Z</dcterms:modified>
</cp:coreProperties>
</file>